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Lieferung eines LKW mit Ladekran für die Kreisstraßenmeisterei, Standort Neustrelitz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10.71.500.2068-001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Lieferung eines LKW mit Ladekran für die Kreisstraßenmeisterei, Standort Neustrelitz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